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B7D68" w14:textId="77777777" w:rsidR="00534375" w:rsidRDefault="00534375"/>
    <w:p w14:paraId="7786C6B6" w14:textId="77777777" w:rsidR="00534375" w:rsidRPr="00534375" w:rsidRDefault="00534375" w:rsidP="00534375"/>
    <w:sectPr w:rsidR="00534375" w:rsidRPr="00534375" w:rsidSect="00534375">
      <w:footerReference w:type="even" r:id="rId6"/>
      <w:foot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E051A" w14:textId="77777777" w:rsidR="00103CB2" w:rsidRDefault="00103CB2" w:rsidP="00534375">
      <w:r>
        <w:separator/>
      </w:r>
    </w:p>
  </w:endnote>
  <w:endnote w:type="continuationSeparator" w:id="0">
    <w:p w14:paraId="44CE6D5A" w14:textId="77777777" w:rsidR="00103CB2" w:rsidRDefault="00103CB2" w:rsidP="00534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ublic Sans">
    <w:panose1 w:val="00000000000000000000"/>
    <w:charset w:val="4D"/>
    <w:family w:val="auto"/>
    <w:pitch w:val="variable"/>
    <w:sig w:usb0="A00000FF" w:usb1="4000205B" w:usb2="00000000" w:usb3="00000000" w:csb0="00000193" w:csb1="00000000"/>
    <w:embedRegular r:id="rId1" w:fontKey="{B76A676E-B4D3-0242-BA6F-62A0378A02F4}"/>
    <w:embedBold r:id="rId2" w:fontKey="{300E6B9A-8F44-F645-9FD8-8739B03EA0DF}"/>
    <w:embedItalic r:id="rId3" w:fontKey="{2B161AC7-D533-4C42-98B9-2A77BBBBAA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10940526-EBE6-E546-AAD6-812033F2236C}"/>
    <w:embedBold r:id="rId5" w:fontKey="{0BF4D19A-524B-4E49-B6CA-1AA068C38ED3}"/>
    <w:embedItalic r:id="rId6" w:fontKey="{AB9FD484-A010-304F-BC43-71A1DF217D48}"/>
  </w:font>
  <w:font w:name="Mohave SemiBold">
    <w:panose1 w:val="00000000000000000000"/>
    <w:charset w:val="4D"/>
    <w:family w:val="auto"/>
    <w:pitch w:val="variable"/>
    <w:sig w:usb0="A00000EF" w:usb1="5000207B" w:usb2="00000000" w:usb3="00000000" w:csb0="00000093" w:csb1="00000000"/>
    <w:embedBold r:id="rId7" w:fontKey="{43E08B3D-0DB3-9A46-9BD3-A230B735E414}"/>
  </w:font>
  <w:font w:name="Mohave">
    <w:panose1 w:val="00000000000000000000"/>
    <w:charset w:val="4D"/>
    <w:family w:val="auto"/>
    <w:pitch w:val="variable"/>
    <w:sig w:usb0="A00000EF" w:usb1="5000207B" w:usb2="00000000" w:usb3="00000000" w:csb0="00000093" w:csb1="00000000"/>
    <w:embedRegular r:id="rId8" w:fontKey="{78154F86-82C0-6E47-A916-3F8126E0729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99128283"/>
      <w:docPartObj>
        <w:docPartGallery w:val="Page Numbers (Bottom of Page)"/>
        <w:docPartUnique/>
      </w:docPartObj>
    </w:sdtPr>
    <w:sdtContent>
      <w:p w14:paraId="50102AF8" w14:textId="77777777" w:rsidR="00534375" w:rsidRDefault="00534375" w:rsidP="0079683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74D3FA4" w14:textId="77777777" w:rsidR="00534375" w:rsidRDefault="00534375" w:rsidP="0053437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31475947"/>
      <w:docPartObj>
        <w:docPartGallery w:val="Page Numbers (Bottom of Page)"/>
        <w:docPartUnique/>
      </w:docPartObj>
    </w:sdtPr>
    <w:sdtContent>
      <w:p w14:paraId="575829B6" w14:textId="77777777" w:rsidR="00534375" w:rsidRDefault="00534375" w:rsidP="0053437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1</w:t>
        </w:r>
        <w:r>
          <w:rPr>
            <w:rStyle w:val="PageNumber"/>
          </w:rPr>
          <w:fldChar w:fldCharType="end"/>
        </w:r>
      </w:p>
    </w:sdtContent>
  </w:sdt>
  <w:p w14:paraId="6C45003C" w14:textId="77777777" w:rsidR="00534375" w:rsidRDefault="00534375" w:rsidP="00534375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0D301E" wp14:editId="5CFBCE81">
              <wp:simplePos x="0" y="0"/>
              <wp:positionH relativeFrom="column">
                <wp:posOffset>0</wp:posOffset>
              </wp:positionH>
              <wp:positionV relativeFrom="paragraph">
                <wp:posOffset>-218168</wp:posOffset>
              </wp:positionV>
              <wp:extent cx="6172200" cy="89807"/>
              <wp:effectExtent l="0" t="0" r="0" b="0"/>
              <wp:wrapNone/>
              <wp:docPr id="95864084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72200" cy="89807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100000">
                            <a:schemeClr val="accent2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B50121" id="Rectangle 2" o:spid="_x0000_s1026" style="position:absolute;margin-left:0;margin-top:-17.2pt;width:486pt;height: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" fillcolor="#a61e2f [3204]" stroked="f" strokeweight="1pt">
              <v:fill color2="#ffc50e [3205]" rotate="t" angle="90" focus="100%" type="gradient"/>
            </v:rect>
          </w:pict>
        </mc:Fallback>
      </mc:AlternateContent>
    </w:r>
    <w:r>
      <w:t>Foothill-De Anza Community College District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AD740" w14:textId="77777777" w:rsidR="00103CB2" w:rsidRDefault="00103CB2" w:rsidP="00534375">
      <w:r>
        <w:separator/>
      </w:r>
    </w:p>
  </w:footnote>
  <w:footnote w:type="continuationSeparator" w:id="0">
    <w:p w14:paraId="366FE703" w14:textId="77777777" w:rsidR="00103CB2" w:rsidRDefault="00103CB2" w:rsidP="00534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4334" w14:textId="77777777" w:rsidR="00534375" w:rsidRDefault="00534375" w:rsidP="00534375">
    <w:pPr>
      <w:pStyle w:val="Header"/>
    </w:pPr>
    <w:r>
      <w:rPr>
        <w:noProof/>
      </w:rPr>
      <w:drawing>
        <wp:inline distT="0" distB="0" distL="0" distR="0" wp14:anchorId="63146701" wp14:editId="20C071CC">
          <wp:extent cx="3020786" cy="597057"/>
          <wp:effectExtent l="0" t="0" r="1905" b="0"/>
          <wp:docPr id="1186196903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196903" name="Graphic 118619690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6954" cy="7366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8FDF7C" w14:textId="77777777" w:rsidR="00534375" w:rsidRDefault="00534375" w:rsidP="00534375">
    <w:pPr>
      <w:pStyle w:val="Header"/>
    </w:pPr>
  </w:p>
  <w:p w14:paraId="277D575D" w14:textId="77777777" w:rsidR="00534375" w:rsidRDefault="00534375">
    <w:pPr>
      <w:pStyle w:val="Header"/>
    </w:pPr>
  </w:p>
  <w:p w14:paraId="0E8D50EC" w14:textId="77777777" w:rsidR="00534375" w:rsidRDefault="005343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22B"/>
    <w:rsid w:val="00047D0D"/>
    <w:rsid w:val="00103CB2"/>
    <w:rsid w:val="004B5F4A"/>
    <w:rsid w:val="005057F3"/>
    <w:rsid w:val="00534375"/>
    <w:rsid w:val="0062322B"/>
    <w:rsid w:val="0086381C"/>
    <w:rsid w:val="00912D20"/>
    <w:rsid w:val="00E23B7E"/>
    <w:rsid w:val="00F0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02934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34375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4375"/>
    <w:pPr>
      <w:keepNext/>
      <w:keepLines/>
      <w:spacing w:before="360" w:after="80"/>
      <w:outlineLvl w:val="0"/>
    </w:pPr>
    <w:rPr>
      <w:rFonts w:ascii="Mohave SemiBold" w:eastAsiaTheme="majorEastAsia" w:hAnsi="Mohave SemiBold" w:cstheme="majorBidi"/>
      <w:b/>
      <w:bCs/>
      <w:color w:val="A61E2F" w:themeColor="accen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43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4375"/>
    <w:pPr>
      <w:keepNext/>
      <w:keepLines/>
      <w:spacing w:before="160" w:after="80"/>
      <w:outlineLvl w:val="2"/>
    </w:pPr>
    <w:rPr>
      <w:rFonts w:eastAsiaTheme="majorEastAsia" w:cstheme="majorBidi"/>
      <w:color w:val="A61E2F" w:themeColor="accent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4375"/>
    <w:pPr>
      <w:keepNext/>
      <w:keepLines/>
      <w:spacing w:before="80" w:after="40"/>
      <w:outlineLvl w:val="3"/>
    </w:pPr>
    <w:rPr>
      <w:rFonts w:eastAsiaTheme="majorEastAsia" w:cstheme="majorBidi"/>
      <w:b/>
      <w:bCs/>
      <w:color w:val="A61E2F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34375"/>
    <w:pPr>
      <w:keepNext/>
      <w:keepLines/>
      <w:spacing w:before="80" w:after="40"/>
      <w:outlineLvl w:val="4"/>
    </w:pPr>
    <w:rPr>
      <w:rFonts w:eastAsiaTheme="majorEastAsia" w:cstheme="majorBidi"/>
      <w:color w:val="7C162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3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43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43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43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4375"/>
    <w:rPr>
      <w:rFonts w:ascii="Mohave SemiBold" w:eastAsiaTheme="majorEastAsia" w:hAnsi="Mohave SemiBold" w:cstheme="majorBidi"/>
      <w:b/>
      <w:bCs/>
      <w:color w:val="A61E2F" w:themeColor="accen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34375"/>
    <w:rPr>
      <w:rFonts w:asciiTheme="majorHAnsi" w:eastAsiaTheme="majorEastAsia" w:hAnsiTheme="majorHAnsi" w:cstheme="majorBidi"/>
      <w:color w:val="000000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34375"/>
    <w:rPr>
      <w:rFonts w:eastAsiaTheme="majorEastAsia" w:cstheme="majorBidi"/>
      <w:color w:val="A61E2F" w:themeColor="accen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34375"/>
    <w:rPr>
      <w:rFonts w:eastAsiaTheme="majorEastAsia" w:cstheme="majorBidi"/>
      <w:b/>
      <w:bCs/>
      <w:color w:val="A61E2F" w:themeColor="accent1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534375"/>
    <w:rPr>
      <w:rFonts w:eastAsiaTheme="majorEastAsia" w:cstheme="majorBidi"/>
      <w:color w:val="7C16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43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43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43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43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43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43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3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43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43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43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43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4375"/>
    <w:rPr>
      <w:i/>
      <w:iCs/>
      <w:color w:val="7C162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4375"/>
    <w:pPr>
      <w:pBdr>
        <w:top w:val="single" w:sz="4" w:space="10" w:color="7C1622" w:themeColor="accent1" w:themeShade="BF"/>
        <w:bottom w:val="single" w:sz="4" w:space="10" w:color="7C1622" w:themeColor="accent1" w:themeShade="BF"/>
      </w:pBdr>
      <w:spacing w:before="360" w:after="360"/>
      <w:ind w:left="864" w:right="864"/>
      <w:jc w:val="center"/>
    </w:pPr>
    <w:rPr>
      <w:i/>
      <w:iCs/>
      <w:color w:val="7C162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4375"/>
    <w:rPr>
      <w:i/>
      <w:iCs/>
      <w:color w:val="7C162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4375"/>
    <w:rPr>
      <w:b/>
      <w:bCs/>
      <w:smallCaps/>
      <w:color w:val="7C1622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43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375"/>
  </w:style>
  <w:style w:type="paragraph" w:styleId="Footer">
    <w:name w:val="footer"/>
    <w:basedOn w:val="Normal"/>
    <w:link w:val="FooterChar"/>
    <w:uiPriority w:val="99"/>
    <w:unhideWhenUsed/>
    <w:rsid w:val="005343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375"/>
  </w:style>
  <w:style w:type="character" w:styleId="PageNumber">
    <w:name w:val="page number"/>
    <w:basedOn w:val="DefaultParagraphFont"/>
    <w:uiPriority w:val="99"/>
    <w:semiHidden/>
    <w:unhideWhenUsed/>
    <w:rsid w:val="00534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oothill-De Anza">
      <a:dk1>
        <a:srgbClr val="000000"/>
      </a:dk1>
      <a:lt1>
        <a:srgbClr val="FFFFFF"/>
      </a:lt1>
      <a:dk2>
        <a:srgbClr val="000000"/>
      </a:dk2>
      <a:lt2>
        <a:srgbClr val="E8E8E8"/>
      </a:lt2>
      <a:accent1>
        <a:srgbClr val="A61E2F"/>
      </a:accent1>
      <a:accent2>
        <a:srgbClr val="FFC50E"/>
      </a:accent2>
      <a:accent3>
        <a:srgbClr val="697B36"/>
      </a:accent3>
      <a:accent4>
        <a:srgbClr val="476870"/>
      </a:accent4>
      <a:accent5>
        <a:srgbClr val="B45C2F"/>
      </a:accent5>
      <a:accent6>
        <a:srgbClr val="583C55"/>
      </a:accent6>
      <a:hlink>
        <a:srgbClr val="A51E2E"/>
      </a:hlink>
      <a:folHlink>
        <a:srgbClr val="72151F"/>
      </a:folHlink>
    </a:clrScheme>
    <a:fontScheme name="Test">
      <a:majorFont>
        <a:latin typeface="Mohave"/>
        <a:ea typeface=""/>
        <a:cs typeface=""/>
      </a:majorFont>
      <a:minorFont>
        <a:latin typeface="Public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fhda-word-temp-v1.0.dotx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Pastor</dc:creator>
  <cp:keywords/>
  <dc:description/>
  <cp:lastModifiedBy>John Pastor</cp:lastModifiedBy>
  <cp:revision>1</cp:revision>
  <dcterms:created xsi:type="dcterms:W3CDTF">2026-01-15T04:13:00Z</dcterms:created>
  <dcterms:modified xsi:type="dcterms:W3CDTF">2026-01-15T04:13:00Z</dcterms:modified>
</cp:coreProperties>
</file>